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7B11E" w14:textId="77777777" w:rsidR="00AF589A" w:rsidRPr="00AF589A" w:rsidRDefault="00AF589A" w:rsidP="00AF589A"/>
    <w:p w14:paraId="16FFB924" w14:textId="77777777" w:rsidR="00AF589A" w:rsidRPr="00AF589A" w:rsidRDefault="00AF589A" w:rsidP="00AF589A"/>
    <w:p w14:paraId="182E9E21" w14:textId="77777777" w:rsidR="00AF589A" w:rsidRDefault="00AF589A" w:rsidP="00AF589A"/>
    <w:p w14:paraId="3A1725DB" w14:textId="25141AE7" w:rsidR="00EB47F7" w:rsidRDefault="00EB47F7" w:rsidP="00AF589A"/>
    <w:p w14:paraId="0F58C951" w14:textId="77777777" w:rsidR="00EB47F7" w:rsidRDefault="00EB47F7" w:rsidP="00AF589A"/>
    <w:p w14:paraId="4255D672" w14:textId="436856B8" w:rsidR="00AF589A" w:rsidRDefault="00AF589A" w:rsidP="00AF589A">
      <w:pPr>
        <w:jc w:val="center"/>
        <w:rPr>
          <w:b/>
          <w:bCs/>
        </w:rPr>
      </w:pPr>
      <w:r w:rsidRPr="00AF589A">
        <w:rPr>
          <w:b/>
          <w:bCs/>
        </w:rPr>
        <w:t>DECIZIE NR. ___ /_____________</w:t>
      </w:r>
    </w:p>
    <w:p w14:paraId="14D3A12B" w14:textId="0C8B23C1" w:rsidR="00AF589A" w:rsidRPr="00010081" w:rsidRDefault="00AF589A" w:rsidP="00AF589A">
      <w:pPr>
        <w:jc w:val="center"/>
      </w:pPr>
      <w:r w:rsidRPr="00010081">
        <w:t>(exemplu)</w:t>
      </w:r>
    </w:p>
    <w:p w14:paraId="1BD475DC" w14:textId="5C2FE125" w:rsidR="00AF589A" w:rsidRDefault="00AF589A" w:rsidP="00AF589A"/>
    <w:p w14:paraId="33DD358A" w14:textId="485BB497" w:rsidR="00EB47F7" w:rsidRDefault="00EB47F7" w:rsidP="00AF589A"/>
    <w:p w14:paraId="012BED4F" w14:textId="0D3BAB1F" w:rsidR="00EB47F7" w:rsidRDefault="00EB47F7" w:rsidP="00AF589A"/>
    <w:p w14:paraId="45207950" w14:textId="77777777" w:rsidR="00EB47F7" w:rsidRDefault="00EB47F7" w:rsidP="00AF589A"/>
    <w:p w14:paraId="418B139F" w14:textId="77777777" w:rsidR="00AF589A" w:rsidRDefault="00AF589A" w:rsidP="00AF589A"/>
    <w:p w14:paraId="3BB94E76" w14:textId="77777777" w:rsidR="00AF589A" w:rsidRDefault="00AF589A" w:rsidP="00AF589A"/>
    <w:p w14:paraId="63685DB9" w14:textId="24B882E4" w:rsidR="00AF589A" w:rsidRPr="00AF589A" w:rsidRDefault="00866A2F" w:rsidP="00AF589A">
      <w:pPr>
        <w:ind w:left="708" w:firstLine="708"/>
        <w:jc w:val="both"/>
      </w:pPr>
      <w:r>
        <w:t xml:space="preserve">Subsemnatul </w:t>
      </w:r>
      <w:r w:rsidR="00AF589A" w:rsidRPr="00AF589A">
        <w:t>...............................................</w:t>
      </w:r>
      <w:r>
        <w:t xml:space="preserve"> </w:t>
      </w:r>
      <w:r w:rsidR="00AF589A" w:rsidRPr="00AF589A">
        <w:t>,</w:t>
      </w:r>
      <w:r>
        <w:t xml:space="preserve"> reprezentant legal al .....................................</w:t>
      </w:r>
      <w:r w:rsidR="00AF589A" w:rsidRPr="00AF589A">
        <w:t xml:space="preserve"> cu sediul </w:t>
      </w:r>
      <w:r w:rsidR="00AF589A">
        <w:t>î</w:t>
      </w:r>
      <w:r w:rsidR="00AF589A" w:rsidRPr="00AF589A">
        <w:t>n .........................</w:t>
      </w:r>
      <w:r w:rsidR="00AF589A">
        <w:t>.............................</w:t>
      </w:r>
      <w:r w:rsidR="00AF589A" w:rsidRPr="00AF589A">
        <w:t xml:space="preserve">.., str. ................................., nr. ....., </w:t>
      </w:r>
      <w:r w:rsidR="00AF589A">
        <w:t>î</w:t>
      </w:r>
      <w:r w:rsidR="00AF589A" w:rsidRPr="00AF589A">
        <w:t xml:space="preserve">n baza atribuțiilor stabilite </w:t>
      </w:r>
      <w:r w:rsidR="00AF589A">
        <w:t>î</w:t>
      </w:r>
      <w:r w:rsidR="00AF589A" w:rsidRPr="00AF589A">
        <w:t>n</w:t>
      </w:r>
      <w:r w:rsidR="00AF589A">
        <w:t xml:space="preserve"> </w:t>
      </w:r>
      <w:r w:rsidR="00AF589A" w:rsidRPr="00AF589A">
        <w:t>contractul societății</w:t>
      </w:r>
      <w:r w:rsidR="00AF589A">
        <w:t xml:space="preserve"> /</w:t>
      </w:r>
      <w:r w:rsidR="00AF589A" w:rsidRPr="00AF589A">
        <w:t xml:space="preserve"> statutul societății</w:t>
      </w:r>
      <w:r w:rsidR="00AF589A">
        <w:t xml:space="preserve"> /</w:t>
      </w:r>
      <w:r w:rsidR="00AF589A" w:rsidRPr="00AF589A">
        <w:t xml:space="preserve"> Regulamentului de Organizare </w:t>
      </w:r>
      <w:r w:rsidR="00AF589A">
        <w:t>ș</w:t>
      </w:r>
      <w:r w:rsidR="00AF589A" w:rsidRPr="00AF589A">
        <w:t xml:space="preserve">i Funcționare, </w:t>
      </w:r>
    </w:p>
    <w:p w14:paraId="1ADFBDE5" w14:textId="77777777" w:rsidR="00AF589A" w:rsidRDefault="00AF589A" w:rsidP="00AF589A"/>
    <w:p w14:paraId="35E06BC8" w14:textId="5582306E" w:rsidR="00AF589A" w:rsidRPr="00AF589A" w:rsidRDefault="00AF589A" w:rsidP="00AF589A">
      <w:pPr>
        <w:jc w:val="center"/>
      </w:pPr>
      <w:r w:rsidRPr="00AF589A">
        <w:t>DECID</w:t>
      </w:r>
    </w:p>
    <w:p w14:paraId="5F3C3D30" w14:textId="77777777" w:rsidR="00AF589A" w:rsidRDefault="00AF589A" w:rsidP="00AF589A"/>
    <w:p w14:paraId="2F6181EE" w14:textId="77777777" w:rsidR="00AF589A" w:rsidRDefault="00AF589A" w:rsidP="00AF589A"/>
    <w:p w14:paraId="25A88B56" w14:textId="792895DC" w:rsidR="00AF589A" w:rsidRPr="00AF589A" w:rsidRDefault="00AF589A" w:rsidP="000A5BC4">
      <w:pPr>
        <w:ind w:left="708" w:firstLine="708"/>
        <w:jc w:val="both"/>
      </w:pPr>
      <w:r w:rsidRPr="00AF589A">
        <w:t xml:space="preserve">Art. 1 Începând cu data de ................ se numește </w:t>
      </w:r>
      <w:r>
        <w:t>î</w:t>
      </w:r>
      <w:r w:rsidRPr="00AF589A">
        <w:t xml:space="preserve">n funcția de </w:t>
      </w:r>
      <w:r w:rsidRPr="00EB47F7">
        <w:rPr>
          <w:b/>
          <w:bCs/>
        </w:rPr>
        <w:t>persoană responsabilă de conformitatea cu reglementările</w:t>
      </w:r>
      <w:r w:rsidR="00010081">
        <w:t xml:space="preserve"> </w:t>
      </w:r>
      <w:r w:rsidR="00866A2F">
        <w:t>în d</w:t>
      </w:r>
      <w:r w:rsidRPr="00AF589A">
        <w:t xml:space="preserve">omeniul </w:t>
      </w:r>
      <w:r>
        <w:t>dispozitivelor medicale</w:t>
      </w:r>
      <w:r w:rsidRPr="00AF589A">
        <w:t>, dl</w:t>
      </w:r>
      <w:r w:rsidR="00866A2F">
        <w:t>.</w:t>
      </w:r>
      <w:r>
        <w:t>/dna</w:t>
      </w:r>
      <w:r w:rsidR="00866A2F">
        <w:t>.</w:t>
      </w:r>
      <w:r w:rsidR="00010081">
        <w:t xml:space="preserve"> </w:t>
      </w:r>
      <w:r w:rsidR="000A5BC4">
        <w:t xml:space="preserve"> </w:t>
      </w:r>
      <w:r w:rsidR="00866A2F">
        <w:t>.....</w:t>
      </w:r>
      <w:r w:rsidR="00010081">
        <w:t>......................</w:t>
      </w:r>
      <w:r w:rsidR="00866A2F">
        <w:t>.</w:t>
      </w:r>
      <w:r w:rsidR="00010081">
        <w:t>.</w:t>
      </w:r>
      <w:r w:rsidRPr="00AF589A">
        <w:t xml:space="preserve"> </w:t>
      </w:r>
    </w:p>
    <w:p w14:paraId="6FFB485B" w14:textId="0C63901D" w:rsidR="00AF589A" w:rsidRPr="00AF589A" w:rsidRDefault="00AF589A" w:rsidP="000A5BC4">
      <w:pPr>
        <w:ind w:left="708" w:firstLine="708"/>
        <w:jc w:val="both"/>
      </w:pPr>
      <w:r w:rsidRPr="00AF589A">
        <w:t xml:space="preserve">Art. 2 </w:t>
      </w:r>
      <w:r w:rsidR="00866A2F">
        <w:t xml:space="preserve">Persoana nominalizată la </w:t>
      </w:r>
      <w:r w:rsidR="000A5BC4">
        <w:t>a</w:t>
      </w:r>
      <w:r w:rsidR="00866A2F">
        <w:t>rt. 1</w:t>
      </w:r>
      <w:r w:rsidRPr="00AF589A">
        <w:t xml:space="preserve"> va îndeplini atribuțiile care </w:t>
      </w:r>
      <w:r w:rsidR="00010081">
        <w:t>î</w:t>
      </w:r>
      <w:r w:rsidRPr="00AF589A">
        <w:t>i revin conform</w:t>
      </w:r>
      <w:r>
        <w:t xml:space="preserve"> </w:t>
      </w:r>
      <w:r w:rsidRPr="00AF589A">
        <w:t>fi</w:t>
      </w:r>
      <w:r w:rsidR="00010081">
        <w:t>ș</w:t>
      </w:r>
      <w:r w:rsidRPr="00AF589A">
        <w:t>ei postului, completat</w:t>
      </w:r>
      <w:r w:rsidR="00010081">
        <w:t>ă</w:t>
      </w:r>
      <w:r w:rsidRPr="00AF589A">
        <w:t xml:space="preserve"> cu noile atribuții</w:t>
      </w:r>
      <w:r w:rsidR="000A5BC4">
        <w:rPr>
          <w:rStyle w:val="FootnoteReference"/>
        </w:rPr>
        <w:footnoteReference w:id="1"/>
      </w:r>
      <w:r w:rsidRPr="00AF589A">
        <w:t xml:space="preserve">, ca </w:t>
      </w:r>
      <w:r>
        <w:t>persoană responsabilă de conformitatea cu reglementările</w:t>
      </w:r>
      <w:r w:rsidRPr="00AF589A">
        <w:t xml:space="preserve"> </w:t>
      </w:r>
      <w:r>
        <w:t>î</w:t>
      </w:r>
      <w:r w:rsidRPr="00AF589A">
        <w:t xml:space="preserve">n cadrul societății. </w:t>
      </w:r>
    </w:p>
    <w:p w14:paraId="44DED62F" w14:textId="50B14908" w:rsidR="00AF589A" w:rsidRPr="00AF589A" w:rsidRDefault="00AF589A" w:rsidP="000A5BC4">
      <w:pPr>
        <w:ind w:left="708" w:firstLine="708"/>
        <w:jc w:val="both"/>
      </w:pPr>
      <w:r w:rsidRPr="00AF589A">
        <w:t>Art. 3 Compartimentul Resurse Umane</w:t>
      </w:r>
      <w:r w:rsidR="00010081">
        <w:t>,</w:t>
      </w:r>
      <w:r w:rsidRPr="00AF589A">
        <w:t xml:space="preserve"> Personal</w:t>
      </w:r>
      <w:r w:rsidR="00010081">
        <w:t xml:space="preserve"> și</w:t>
      </w:r>
      <w:r w:rsidRPr="00AF589A">
        <w:t xml:space="preserve"> Salarizare va duce la</w:t>
      </w:r>
      <w:r w:rsidR="00010081">
        <w:t xml:space="preserve"> î</w:t>
      </w:r>
      <w:r w:rsidRPr="00AF589A">
        <w:t xml:space="preserve">ndeplinire prezenta </w:t>
      </w:r>
      <w:r w:rsidR="00010081">
        <w:t>ș</w:t>
      </w:r>
      <w:r w:rsidRPr="00AF589A">
        <w:t>i va completa fi</w:t>
      </w:r>
      <w:r w:rsidR="00010081">
        <w:t>ș</w:t>
      </w:r>
      <w:r w:rsidRPr="00AF589A">
        <w:t xml:space="preserve">a postului </w:t>
      </w:r>
      <w:r w:rsidR="00375099">
        <w:t xml:space="preserve">în mod </w:t>
      </w:r>
      <w:r w:rsidR="00010081" w:rsidRPr="00AF589A">
        <w:t>corespunzător</w:t>
      </w:r>
      <w:r w:rsidR="00010081">
        <w:t>.</w:t>
      </w:r>
    </w:p>
    <w:p w14:paraId="33CB9C9F" w14:textId="0C7C9E9D" w:rsidR="00AF589A" w:rsidRPr="00AF589A" w:rsidRDefault="00AF589A" w:rsidP="000A5BC4">
      <w:pPr>
        <w:ind w:left="708" w:firstLine="708"/>
        <w:jc w:val="both"/>
      </w:pPr>
      <w:r w:rsidRPr="00AF589A">
        <w:t>Art.</w:t>
      </w:r>
      <w:r w:rsidR="00010081">
        <w:t xml:space="preserve"> </w:t>
      </w:r>
      <w:r w:rsidRPr="00AF589A">
        <w:t xml:space="preserve">4 Prezenta decizie a fost </w:t>
      </w:r>
      <w:r w:rsidR="00010081">
        <w:t>î</w:t>
      </w:r>
      <w:r w:rsidRPr="00AF589A">
        <w:t>ntocmit</w:t>
      </w:r>
      <w:r w:rsidR="00010081">
        <w:t>ă</w:t>
      </w:r>
      <w:r w:rsidRPr="00AF589A">
        <w:t xml:space="preserve"> </w:t>
      </w:r>
      <w:r w:rsidR="00010081">
        <w:t>î</w:t>
      </w:r>
      <w:r w:rsidRPr="00AF589A">
        <w:t xml:space="preserve">n 2 exemplare distribuite astfel: </w:t>
      </w:r>
    </w:p>
    <w:p w14:paraId="2544478C" w14:textId="473FE92A" w:rsidR="00AF589A" w:rsidRPr="00AF589A" w:rsidRDefault="00AF589A" w:rsidP="0084484F">
      <w:pPr>
        <w:ind w:left="708" w:firstLine="708"/>
        <w:jc w:val="both"/>
      </w:pPr>
      <w:r w:rsidRPr="00AF589A">
        <w:t>1 exemplar la Compartimentul Resurse Umane, Personal</w:t>
      </w:r>
      <w:r w:rsidR="00010081">
        <w:t xml:space="preserve"> și</w:t>
      </w:r>
      <w:r w:rsidRPr="00AF589A">
        <w:t xml:space="preserve"> Salarizare </w:t>
      </w:r>
    </w:p>
    <w:p w14:paraId="477979C9" w14:textId="3E826138" w:rsidR="00AF589A" w:rsidRDefault="00AF589A" w:rsidP="0084484F">
      <w:pPr>
        <w:ind w:left="708" w:firstLine="708"/>
        <w:jc w:val="both"/>
      </w:pPr>
      <w:r w:rsidRPr="00AF589A">
        <w:t>1 exemplar</w:t>
      </w:r>
      <w:r w:rsidR="00866A2F">
        <w:t xml:space="preserve"> angajatului.</w:t>
      </w:r>
    </w:p>
    <w:p w14:paraId="1846DADD" w14:textId="7146FDB0" w:rsidR="00EB47F7" w:rsidRDefault="00EB47F7" w:rsidP="00AF589A">
      <w:pPr>
        <w:ind w:firstLine="708"/>
        <w:jc w:val="both"/>
      </w:pPr>
    </w:p>
    <w:p w14:paraId="4B7F4BFD" w14:textId="4D0CCB52" w:rsidR="00EB47F7" w:rsidRDefault="00EB47F7" w:rsidP="00AF589A">
      <w:pPr>
        <w:ind w:firstLine="708"/>
        <w:jc w:val="both"/>
      </w:pPr>
    </w:p>
    <w:p w14:paraId="7EE0E89E" w14:textId="77777777" w:rsidR="001D617A" w:rsidRPr="00AF589A" w:rsidRDefault="001D617A" w:rsidP="00AF589A">
      <w:pPr>
        <w:ind w:firstLine="708"/>
        <w:jc w:val="both"/>
      </w:pPr>
    </w:p>
    <w:p w14:paraId="0F0F503D" w14:textId="77777777" w:rsidR="00AF589A" w:rsidRDefault="00AF589A" w:rsidP="00AF589A"/>
    <w:p w14:paraId="74066FA4" w14:textId="77777777" w:rsidR="00866A2F" w:rsidRPr="00F23323" w:rsidRDefault="00866A2F" w:rsidP="00866A2F">
      <w:pPr>
        <w:tabs>
          <w:tab w:val="left" w:pos="6165"/>
        </w:tabs>
        <w:jc w:val="right"/>
        <w:rPr>
          <w:bCs/>
        </w:rPr>
      </w:pPr>
      <w:r w:rsidRPr="00F23323">
        <w:rPr>
          <w:bCs/>
        </w:rPr>
        <w:t>Reprezentant legal OE,</w:t>
      </w:r>
    </w:p>
    <w:p w14:paraId="35F5E907" w14:textId="2CCEE221" w:rsidR="00866A2F" w:rsidRDefault="00866A2F" w:rsidP="00866A2F">
      <w:pPr>
        <w:tabs>
          <w:tab w:val="left" w:pos="6165"/>
        </w:tabs>
        <w:jc w:val="right"/>
        <w:rPr>
          <w:i/>
        </w:rPr>
      </w:pPr>
      <w:r>
        <w:rPr>
          <w:i/>
        </w:rPr>
        <w:t>(nume, prenume ș</w:t>
      </w:r>
      <w:r w:rsidRPr="008865D3">
        <w:rPr>
          <w:i/>
        </w:rPr>
        <w:t xml:space="preserve">i </w:t>
      </w:r>
      <w:r>
        <w:rPr>
          <w:i/>
        </w:rPr>
        <w:t>semnătură</w:t>
      </w:r>
      <w:r w:rsidRPr="008865D3">
        <w:rPr>
          <w:i/>
        </w:rPr>
        <w:t>)</w:t>
      </w:r>
    </w:p>
    <w:p w14:paraId="4CD2B7DF" w14:textId="425A9CB8" w:rsidR="000C429D" w:rsidRDefault="000C429D" w:rsidP="00866A2F">
      <w:pPr>
        <w:jc w:val="right"/>
      </w:pPr>
    </w:p>
    <w:p w14:paraId="293B0A4C" w14:textId="5906DC13" w:rsidR="00866A2F" w:rsidRDefault="00866A2F" w:rsidP="00866A2F">
      <w:pPr>
        <w:jc w:val="right"/>
      </w:pPr>
    </w:p>
    <w:p w14:paraId="7735B644" w14:textId="629E4816" w:rsidR="00866A2F" w:rsidRDefault="00866A2F" w:rsidP="00866A2F">
      <w:pPr>
        <w:jc w:val="right"/>
      </w:pPr>
    </w:p>
    <w:p w14:paraId="6D4057B8" w14:textId="1345A5AB" w:rsidR="00866A2F" w:rsidRDefault="00866A2F" w:rsidP="000A5BC4">
      <w:pPr>
        <w:ind w:left="708"/>
        <w:jc w:val="both"/>
      </w:pPr>
      <w:r>
        <w:t>NOT</w:t>
      </w:r>
      <w:r w:rsidR="00375099">
        <w:t>Ă</w:t>
      </w:r>
      <w:r>
        <w:t>:</w:t>
      </w:r>
      <w:r w:rsidR="00375099">
        <w:t xml:space="preserve"> </w:t>
      </w:r>
      <w:r w:rsidR="000A5BC4">
        <w:t>Exemplul</w:t>
      </w:r>
      <w:r>
        <w:t xml:space="preserve"> poate fi adaptat conform procedurilor interne din cadrul fiecărei organizații.</w:t>
      </w:r>
      <w:r w:rsidR="000A5BC4">
        <w:t xml:space="preserve"> Din decizia de numire a persoanei responsabile de conformitatea cu reglementările (PRCR) trebuie să rezulte clar că odată cu numirea sunt stabilite și responsabilitățile ce derivă din art. 9 alin. (6) din </w:t>
      </w:r>
      <w:r w:rsidR="00375099">
        <w:rPr>
          <w:b/>
          <w:bCs/>
        </w:rPr>
        <w:t>OMS 566/2020</w:t>
      </w:r>
      <w:r w:rsidR="000A5BC4">
        <w:t>.</w:t>
      </w:r>
    </w:p>
    <w:p w14:paraId="5BF8E1AE" w14:textId="27857019" w:rsidR="000A5BC4" w:rsidRPr="00AF589A" w:rsidRDefault="000A5BC4" w:rsidP="000A5BC4">
      <w:pPr>
        <w:ind w:left="708" w:firstLine="702"/>
        <w:jc w:val="both"/>
      </w:pPr>
      <w:r>
        <w:t>Se poate utiliza exemplul și pentru numirea șefului de depozit. Acesta poate fi sau nu aceeași persoana care îndeplinește si atribuțiile PRCR</w:t>
      </w:r>
    </w:p>
    <w:sectPr w:rsidR="000A5BC4" w:rsidRPr="00AF589A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69B76" w14:textId="77777777" w:rsidR="003D7E2A" w:rsidRDefault="003D7E2A" w:rsidP="00AF589A">
      <w:r>
        <w:separator/>
      </w:r>
    </w:p>
  </w:endnote>
  <w:endnote w:type="continuationSeparator" w:id="0">
    <w:p w14:paraId="0BB0C0CA" w14:textId="77777777" w:rsidR="003D7E2A" w:rsidRDefault="003D7E2A" w:rsidP="00AF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0380" w14:textId="26415A96" w:rsidR="00EF1961" w:rsidRPr="006B0823" w:rsidRDefault="00EF1961">
    <w:pPr>
      <w:pStyle w:val="Footer"/>
      <w:rPr>
        <w:lang w:val="it-IT"/>
      </w:rPr>
    </w:pPr>
    <w:r w:rsidRPr="006B0823">
      <w:rPr>
        <w:lang w:val="it-IT"/>
      </w:rPr>
      <w:t>PO-DGDM/DA/01-F</w:t>
    </w:r>
    <w:r w:rsidR="00BC31FE" w:rsidRPr="006B0823">
      <w:rPr>
        <w:lang w:val="it-IT"/>
      </w:rPr>
      <w:t>9</w:t>
    </w:r>
    <w:r w:rsidRPr="006B0823">
      <w:rPr>
        <w:lang w:val="it-IT"/>
      </w:rPr>
      <w:t xml:space="preserve"> V03, Ed. </w:t>
    </w:r>
    <w:r w:rsidR="005A5266">
      <w:t>0</w:t>
    </w:r>
    <w:r w:rsidR="006B0823">
      <w:t>7</w:t>
    </w:r>
    <w:r w:rsidR="005A5266">
      <w:t>.2023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902D" w14:textId="77777777" w:rsidR="00DD5D34" w:rsidRPr="0060622A" w:rsidRDefault="00AB1448" w:rsidP="00AF589A">
    <w:pPr>
      <w:pStyle w:val="Footer"/>
    </w:pPr>
    <w:r>
      <w:rPr>
        <w:noProof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 w:rsidP="00AF5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EAC6E" w14:textId="77777777" w:rsidR="003D7E2A" w:rsidRDefault="003D7E2A" w:rsidP="00AF589A">
      <w:r>
        <w:separator/>
      </w:r>
    </w:p>
  </w:footnote>
  <w:footnote w:type="continuationSeparator" w:id="0">
    <w:p w14:paraId="243D8F0E" w14:textId="77777777" w:rsidR="003D7E2A" w:rsidRDefault="003D7E2A" w:rsidP="00AF589A">
      <w:r>
        <w:continuationSeparator/>
      </w:r>
    </w:p>
  </w:footnote>
  <w:footnote w:id="1">
    <w:p w14:paraId="629C6F1E" w14:textId="73E50292" w:rsidR="000A5BC4" w:rsidRPr="000A5BC4" w:rsidRDefault="000A5BC4">
      <w:pPr>
        <w:pStyle w:val="FootnoteText"/>
      </w:pPr>
      <w:r w:rsidRPr="000A5BC4">
        <w:rPr>
          <w:rStyle w:val="FootnoteReference"/>
        </w:rPr>
        <w:footnoteRef/>
      </w:r>
      <w:r w:rsidRPr="000A5BC4">
        <w:t xml:space="preserve"> Atribuțiile se regăsesc în art. 9, alin. (6) din </w:t>
      </w:r>
      <w:r w:rsidRPr="000A5BC4">
        <w:rPr>
          <w:b/>
          <w:bCs/>
          <w:i/>
          <w:iCs/>
        </w:rPr>
        <w:t>Normele metodologice</w:t>
      </w:r>
      <w:r w:rsidRPr="000A5BC4">
        <w:rPr>
          <w:i/>
          <w:iCs/>
        </w:rPr>
        <w:t xml:space="preserve"> de aplicare a titlului XX din legea 95/2006 privind reforma în domeniul sănătății, referitoare la avizarea activităților în domeniul dispozitivelor medicale (DM), aprobate cu OMS 566/2020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EDBB" w14:textId="77777777" w:rsidR="00A06A83" w:rsidRDefault="00000000" w:rsidP="00AF589A">
    <w:pPr>
      <w:pStyle w:val="Header"/>
    </w:pPr>
    <w:r>
      <w:rPr>
        <w:noProof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25A3" w14:textId="1370FE6F" w:rsidR="003C19C5" w:rsidRDefault="003C19C5" w:rsidP="00AF589A">
    <w:pPr>
      <w:pStyle w:val="Header"/>
    </w:pPr>
  </w:p>
  <w:p w14:paraId="70DD9E32" w14:textId="77777777" w:rsidR="00D55812" w:rsidRPr="0060622A" w:rsidRDefault="00D55812" w:rsidP="00AF589A">
    <w:pPr>
      <w:pStyle w:val="Header"/>
    </w:pPr>
  </w:p>
  <w:p w14:paraId="53C32281" w14:textId="6CEAE711" w:rsidR="003C19C5" w:rsidRPr="00EB47F7" w:rsidRDefault="00D55812" w:rsidP="00AF589A">
    <w:pPr>
      <w:jc w:val="right"/>
      <w:rPr>
        <w:b/>
        <w:bCs/>
      </w:rPr>
    </w:pPr>
    <w:r w:rsidRPr="00EB47F7">
      <w:rPr>
        <w:b/>
        <w:bCs/>
      </w:rPr>
      <w:t xml:space="preserve">Formular nr. </w:t>
    </w:r>
    <w:r w:rsidR="00BC31FE">
      <w:rPr>
        <w:b/>
        <w:bCs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EBD3" w14:textId="77777777" w:rsidR="00E12E61" w:rsidRPr="0060622A" w:rsidRDefault="00000000" w:rsidP="00AF589A">
    <w:pPr>
      <w:pStyle w:val="Header"/>
      <w:rPr>
        <w:rFonts w:ascii="Arial" w:hAnsi="Arial" w:cs="Arial"/>
      </w:rPr>
    </w:pPr>
    <w:r>
      <w:rPr>
        <w:noProof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noProof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F589A">
    <w:pPr>
      <w:pStyle w:val="Header"/>
    </w:pPr>
    <w:r>
      <w:t>MINISTRY OF HEALTH</w:t>
    </w:r>
  </w:p>
  <w:p w14:paraId="7F8967CA" w14:textId="77777777" w:rsidR="00AB1448" w:rsidRDefault="00AB1448" w:rsidP="00AF589A">
    <w:pPr>
      <w:pStyle w:val="Header"/>
    </w:pPr>
    <w:r>
      <w:t xml:space="preserve">NATIONAL AGENCY FOR MEDICINES </w:t>
    </w:r>
  </w:p>
  <w:p w14:paraId="555FB23C" w14:textId="77777777" w:rsidR="00AB1448" w:rsidRDefault="00AB1448" w:rsidP="00AF589A">
    <w:pPr>
      <w:pStyle w:val="Header"/>
    </w:pPr>
    <w:r>
      <w:t>AND MEDICAL DEVICES</w:t>
    </w:r>
  </w:p>
  <w:p w14:paraId="53457965" w14:textId="77777777" w:rsidR="00AB1448" w:rsidRDefault="00AB1448" w:rsidP="00AF589A">
    <w:pPr>
      <w:pStyle w:val="Header"/>
    </w:pPr>
    <w:r>
      <w:t xml:space="preserve">48, Av. </w:t>
    </w:r>
    <w:proofErr w:type="spellStart"/>
    <w:r>
      <w:t>Sanatescu</w:t>
    </w:r>
    <w:proofErr w:type="spellEnd"/>
    <w:r>
      <w:t xml:space="preserve"> St, sector 1, 011478 </w:t>
    </w:r>
    <w:proofErr w:type="spellStart"/>
    <w:r>
      <w:t>Bucharest</w:t>
    </w:r>
    <w:proofErr w:type="spellEnd"/>
  </w:p>
  <w:p w14:paraId="2B4EEA1D" w14:textId="77777777" w:rsidR="00AB1448" w:rsidRDefault="00AB1448" w:rsidP="00AF589A">
    <w:pPr>
      <w:pStyle w:val="Header"/>
    </w:pPr>
    <w:r>
      <w:t>Tel: +4021-317.11.15</w:t>
    </w:r>
  </w:p>
  <w:p w14:paraId="0D782CE2" w14:textId="77777777" w:rsidR="00AB1448" w:rsidRDefault="00AB1448" w:rsidP="00AF589A">
    <w:pPr>
      <w:pStyle w:val="Header"/>
    </w:pPr>
    <w:r>
      <w:t>Fax: +4021-316.34.97</w:t>
    </w:r>
  </w:p>
  <w:p w14:paraId="565EA57A" w14:textId="77777777" w:rsidR="003C19C5" w:rsidRPr="0060622A" w:rsidRDefault="003C19C5" w:rsidP="00AF589A">
    <w:pPr>
      <w:pStyle w:val="Header"/>
    </w:pPr>
    <w:r>
      <w:t>www.anm.ro</w:t>
    </w:r>
  </w:p>
  <w:p w14:paraId="07FF2F30" w14:textId="77777777" w:rsidR="003C19C5" w:rsidRPr="0060622A" w:rsidRDefault="003C19C5" w:rsidP="00AF5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10081"/>
    <w:rsid w:val="00034C15"/>
    <w:rsid w:val="000364C0"/>
    <w:rsid w:val="0003793B"/>
    <w:rsid w:val="000554C4"/>
    <w:rsid w:val="00075464"/>
    <w:rsid w:val="00086352"/>
    <w:rsid w:val="00095955"/>
    <w:rsid w:val="000A2280"/>
    <w:rsid w:val="000A5BC4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617A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50482"/>
    <w:rsid w:val="00251473"/>
    <w:rsid w:val="002556A4"/>
    <w:rsid w:val="002563C2"/>
    <w:rsid w:val="0026040F"/>
    <w:rsid w:val="00287F40"/>
    <w:rsid w:val="002975D5"/>
    <w:rsid w:val="002A22D9"/>
    <w:rsid w:val="002B2AC6"/>
    <w:rsid w:val="002B5E18"/>
    <w:rsid w:val="002E615D"/>
    <w:rsid w:val="002E6D0B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2012"/>
    <w:rsid w:val="00375099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D7E2A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3589C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90FB4"/>
    <w:rsid w:val="005943A7"/>
    <w:rsid w:val="00596B84"/>
    <w:rsid w:val="005A5266"/>
    <w:rsid w:val="005B33DF"/>
    <w:rsid w:val="005B3B70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0823"/>
    <w:rsid w:val="006B1D6E"/>
    <w:rsid w:val="006C23B7"/>
    <w:rsid w:val="006C4199"/>
    <w:rsid w:val="006D2E73"/>
    <w:rsid w:val="006D6ACC"/>
    <w:rsid w:val="006E5974"/>
    <w:rsid w:val="006E72F3"/>
    <w:rsid w:val="006F1A0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63D39"/>
    <w:rsid w:val="00770D49"/>
    <w:rsid w:val="0078474A"/>
    <w:rsid w:val="007865A1"/>
    <w:rsid w:val="00791732"/>
    <w:rsid w:val="007941BB"/>
    <w:rsid w:val="00794EB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484F"/>
    <w:rsid w:val="0084654B"/>
    <w:rsid w:val="00863C83"/>
    <w:rsid w:val="00864A1C"/>
    <w:rsid w:val="00866A2F"/>
    <w:rsid w:val="0087085A"/>
    <w:rsid w:val="008905C4"/>
    <w:rsid w:val="008B6158"/>
    <w:rsid w:val="008B61BA"/>
    <w:rsid w:val="008B79E6"/>
    <w:rsid w:val="008D0E91"/>
    <w:rsid w:val="008E0996"/>
    <w:rsid w:val="008E3C81"/>
    <w:rsid w:val="008F6468"/>
    <w:rsid w:val="00900E12"/>
    <w:rsid w:val="0091146A"/>
    <w:rsid w:val="009127CC"/>
    <w:rsid w:val="0091493E"/>
    <w:rsid w:val="009231DC"/>
    <w:rsid w:val="009243B6"/>
    <w:rsid w:val="00930D02"/>
    <w:rsid w:val="00930E0B"/>
    <w:rsid w:val="009525BC"/>
    <w:rsid w:val="009821E7"/>
    <w:rsid w:val="00982EB0"/>
    <w:rsid w:val="009844A9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7F12"/>
    <w:rsid w:val="009D3060"/>
    <w:rsid w:val="009D6F36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AF589A"/>
    <w:rsid w:val="00B123D6"/>
    <w:rsid w:val="00B146A9"/>
    <w:rsid w:val="00B17458"/>
    <w:rsid w:val="00B17672"/>
    <w:rsid w:val="00B41434"/>
    <w:rsid w:val="00B606C2"/>
    <w:rsid w:val="00B81407"/>
    <w:rsid w:val="00B87833"/>
    <w:rsid w:val="00B97272"/>
    <w:rsid w:val="00BA0097"/>
    <w:rsid w:val="00BA0190"/>
    <w:rsid w:val="00BA5B51"/>
    <w:rsid w:val="00BB1C21"/>
    <w:rsid w:val="00BB2148"/>
    <w:rsid w:val="00BB249A"/>
    <w:rsid w:val="00BC31FE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7683E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47F7"/>
    <w:rsid w:val="00EB6FFE"/>
    <w:rsid w:val="00EC6A91"/>
    <w:rsid w:val="00EC7089"/>
    <w:rsid w:val="00EC7E05"/>
    <w:rsid w:val="00EE2087"/>
    <w:rsid w:val="00EE72D0"/>
    <w:rsid w:val="00EF1961"/>
    <w:rsid w:val="00EF3450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B3530"/>
    <w:rsid w:val="00FC1160"/>
    <w:rsid w:val="00FC71D5"/>
    <w:rsid w:val="00FD4E7E"/>
    <w:rsid w:val="00FE41C5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89A"/>
    <w:rPr>
      <w:rFonts w:ascii="Times New Roman" w:eastAsia="Times New Roman" w:hAnsi="Times New Roman"/>
      <w:color w:val="000000"/>
      <w:spacing w:val="3"/>
      <w:sz w:val="24"/>
      <w:szCs w:val="24"/>
      <w:bdr w:val="none" w:sz="0" w:space="0" w:color="auto" w:frame="1"/>
      <w:shd w:val="clear" w:color="auto" w:fill="FFFFFF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/>
      <w:ind w:left="720"/>
    </w:pPr>
    <w:rPr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line="324" w:lineRule="exact"/>
      <w:ind w:hanging="326"/>
    </w:pPr>
    <w:rPr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  <w:style w:type="character" w:customStyle="1" w:styleId="t">
    <w:name w:val="t"/>
    <w:basedOn w:val="DefaultParagraphFont"/>
    <w:rsid w:val="00AF5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44</TotalTime>
  <Pages>1</Pages>
  <Words>246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Cristi Jianu</cp:lastModifiedBy>
  <cp:revision>13</cp:revision>
  <cp:lastPrinted>2022-12-14T12:27:00Z</cp:lastPrinted>
  <dcterms:created xsi:type="dcterms:W3CDTF">2022-10-06T10:31:00Z</dcterms:created>
  <dcterms:modified xsi:type="dcterms:W3CDTF">2023-07-27T07:45:00Z</dcterms:modified>
</cp:coreProperties>
</file>